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59"/>
        <w:gridCol w:w="741"/>
        <w:gridCol w:w="4756"/>
        <w:gridCol w:w="460"/>
        <w:gridCol w:w="4610"/>
      </w:tblGrid>
      <w:tr w:rsidR="00DF6470" w:rsidTr="001B2BE8">
        <w:trPr>
          <w:trHeight w:hRule="exact" w:val="9399"/>
        </w:trPr>
        <w:tc>
          <w:tcPr>
            <w:tcW w:w="1507" w:type="pct"/>
          </w:tcPr>
          <w:tbl>
            <w:tblPr>
              <w:tblStyle w:val="TableGrid1"/>
              <w:tblpPr w:leftFromText="180" w:rightFromText="180" w:vertAnchor="text" w:horzAnchor="margin" w:tblpY="761"/>
              <w:tblOverlap w:val="never"/>
              <w:tblW w:w="4508" w:type="dxa"/>
              <w:tblLayout w:type="fixed"/>
              <w:tblLook w:val="04A0" w:firstRow="1" w:lastRow="0" w:firstColumn="1" w:lastColumn="0" w:noHBand="0" w:noVBand="1"/>
            </w:tblPr>
            <w:tblGrid>
              <w:gridCol w:w="2253"/>
              <w:gridCol w:w="622"/>
              <w:gridCol w:w="1633"/>
            </w:tblGrid>
            <w:tr w:rsidR="00DF6470" w:rsidTr="001B2BE8">
              <w:trPr>
                <w:trHeight w:val="470"/>
              </w:trPr>
              <w:tc>
                <w:tcPr>
                  <w:tcW w:w="4508" w:type="dxa"/>
                  <w:gridSpan w:val="3"/>
                  <w:shd w:val="clear" w:color="auto" w:fill="FFFFFF" w:themeFill="background1"/>
                </w:tcPr>
                <w:p w:rsidR="00DF6470" w:rsidRPr="006455FB" w:rsidRDefault="00DF6470" w:rsidP="00DF6470">
                  <w:pPr>
                    <w:jc w:val="center"/>
                    <w:rPr>
                      <w:sz w:val="32"/>
                    </w:rPr>
                  </w:pPr>
                  <w:r w:rsidRPr="006455FB">
                    <w:rPr>
                      <w:sz w:val="24"/>
                    </w:rPr>
                    <w:t>Circle Session</w:t>
                  </w:r>
                </w:p>
              </w:tc>
            </w:tr>
            <w:tr w:rsidR="00DF6470" w:rsidTr="00AF2102">
              <w:trPr>
                <w:trHeight w:val="759"/>
              </w:trPr>
              <w:tc>
                <w:tcPr>
                  <w:tcW w:w="2253" w:type="dxa"/>
                  <w:shd w:val="clear" w:color="auto" w:fill="FFFFFF" w:themeFill="background1"/>
                </w:tcPr>
                <w:p w:rsidR="00DF6470" w:rsidRDefault="00DF6470" w:rsidP="00DF6470">
                  <w:pPr>
                    <w:jc w:val="center"/>
                    <w:rPr>
                      <w:sz w:val="32"/>
                    </w:rPr>
                  </w:pPr>
                  <w:r w:rsidRPr="006455FB">
                    <w:rPr>
                      <w:sz w:val="32"/>
                    </w:rPr>
                    <w:t>Session 1</w:t>
                  </w:r>
                </w:p>
                <w:p w:rsidR="00A01661" w:rsidRPr="00A01661" w:rsidRDefault="00A01661" w:rsidP="00DF64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August 13-14</w:t>
                  </w:r>
                </w:p>
              </w:tc>
              <w:tc>
                <w:tcPr>
                  <w:tcW w:w="2255" w:type="dxa"/>
                  <w:gridSpan w:val="2"/>
                  <w:shd w:val="clear" w:color="auto" w:fill="FFFFFF" w:themeFill="background1"/>
                </w:tcPr>
                <w:p w:rsidR="00DF6470" w:rsidRDefault="00DF6470" w:rsidP="00DF6470">
                  <w:pPr>
                    <w:jc w:val="center"/>
                    <w:rPr>
                      <w:sz w:val="32"/>
                    </w:rPr>
                  </w:pPr>
                  <w:r w:rsidRPr="006455FB">
                    <w:rPr>
                      <w:sz w:val="32"/>
                    </w:rPr>
                    <w:t>Session 2</w:t>
                  </w:r>
                </w:p>
                <w:p w:rsidR="00A01661" w:rsidRPr="006455FB" w:rsidRDefault="00A01661" w:rsidP="00A01661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4"/>
                    </w:rPr>
                    <w:t>August 15-16</w:t>
                  </w:r>
                </w:p>
              </w:tc>
            </w:tr>
            <w:tr w:rsidR="00DF6470" w:rsidTr="001B2BE8">
              <w:trPr>
                <w:trHeight w:val="1112"/>
              </w:trPr>
              <w:tc>
                <w:tcPr>
                  <w:tcW w:w="4508" w:type="dxa"/>
                  <w:gridSpan w:val="3"/>
                  <w:shd w:val="clear" w:color="auto" w:fill="FFFFFF" w:themeFill="background1"/>
                </w:tcPr>
                <w:p w:rsidR="00DF6470" w:rsidRDefault="00DF6470" w:rsidP="00DF6470">
                  <w:r>
                    <w:t>Name (first, last):</w:t>
                  </w:r>
                </w:p>
              </w:tc>
            </w:tr>
            <w:tr w:rsidR="00DF6470" w:rsidTr="00AF2102">
              <w:trPr>
                <w:trHeight w:val="1176"/>
              </w:trPr>
              <w:tc>
                <w:tcPr>
                  <w:tcW w:w="2253" w:type="dxa"/>
                  <w:shd w:val="clear" w:color="auto" w:fill="FFFFFF" w:themeFill="background1"/>
                </w:tcPr>
                <w:p w:rsidR="00DF6470" w:rsidRDefault="00DF6470" w:rsidP="00DF6470">
                  <w:r>
                    <w:t>Birth Date:</w:t>
                  </w:r>
                </w:p>
              </w:tc>
              <w:tc>
                <w:tcPr>
                  <w:tcW w:w="2255" w:type="dxa"/>
                  <w:gridSpan w:val="2"/>
                  <w:shd w:val="clear" w:color="auto" w:fill="FFFFFF" w:themeFill="background1"/>
                </w:tcPr>
                <w:p w:rsidR="00DF6470" w:rsidRDefault="00DF6470" w:rsidP="00DF6470">
                  <w:r>
                    <w:t>Grade in Fall:</w:t>
                  </w:r>
                </w:p>
              </w:tc>
            </w:tr>
            <w:tr w:rsidR="00DF6470" w:rsidTr="001B2BE8">
              <w:trPr>
                <w:trHeight w:val="1112"/>
              </w:trPr>
              <w:tc>
                <w:tcPr>
                  <w:tcW w:w="4508" w:type="dxa"/>
                  <w:gridSpan w:val="3"/>
                  <w:shd w:val="clear" w:color="auto" w:fill="FFFFFF" w:themeFill="background1"/>
                </w:tcPr>
                <w:p w:rsidR="00DF6470" w:rsidRDefault="00DF6470" w:rsidP="00DF6470">
                  <w:r>
                    <w:t>Address:</w:t>
                  </w:r>
                </w:p>
              </w:tc>
            </w:tr>
            <w:tr w:rsidR="00AF2102" w:rsidTr="00AF2102">
              <w:trPr>
                <w:trHeight w:val="788"/>
              </w:trPr>
              <w:tc>
                <w:tcPr>
                  <w:tcW w:w="2875" w:type="dxa"/>
                  <w:gridSpan w:val="2"/>
                  <w:shd w:val="clear" w:color="auto" w:fill="FFFFFF" w:themeFill="background1"/>
                </w:tcPr>
                <w:p w:rsidR="00AF2102" w:rsidRDefault="00AF2102" w:rsidP="00DF6470">
                  <w:r>
                    <w:t>City:</w:t>
                  </w:r>
                </w:p>
              </w:tc>
              <w:tc>
                <w:tcPr>
                  <w:tcW w:w="1633" w:type="dxa"/>
                  <w:shd w:val="clear" w:color="auto" w:fill="FFFFFF" w:themeFill="background1"/>
                </w:tcPr>
                <w:p w:rsidR="00AF2102" w:rsidRDefault="00AF2102" w:rsidP="00DF6470">
                  <w:r>
                    <w:t>Zip:</w:t>
                  </w:r>
                </w:p>
              </w:tc>
            </w:tr>
            <w:tr w:rsidR="00DF6470" w:rsidTr="001B2BE8">
              <w:trPr>
                <w:trHeight w:val="1358"/>
              </w:trPr>
              <w:tc>
                <w:tcPr>
                  <w:tcW w:w="4508" w:type="dxa"/>
                  <w:gridSpan w:val="3"/>
                  <w:shd w:val="clear" w:color="auto" w:fill="FFFFFF" w:themeFill="background1"/>
                </w:tcPr>
                <w:p w:rsidR="00DF6470" w:rsidRDefault="00DF6470" w:rsidP="00DF6470">
                  <w:r>
                    <w:t>Emergency Contact:</w:t>
                  </w:r>
                </w:p>
                <w:p w:rsidR="00DF6470" w:rsidRDefault="00DF6470" w:rsidP="00DF6470"/>
                <w:p w:rsidR="00DF6470" w:rsidRDefault="00DF6470" w:rsidP="00DF6470"/>
                <w:p w:rsidR="00DF6470" w:rsidRDefault="00DF6470" w:rsidP="00DF6470">
                  <w:r>
                    <w:t>Relation:</w:t>
                  </w:r>
                </w:p>
                <w:p w:rsidR="00DF6470" w:rsidRDefault="00DF6470" w:rsidP="00DF6470"/>
                <w:p w:rsidR="00DF6470" w:rsidRDefault="00DF6470" w:rsidP="00DF6470"/>
                <w:p w:rsidR="00DF6470" w:rsidRDefault="00DF6470" w:rsidP="00DF6470">
                  <w:r>
                    <w:t>Number:</w:t>
                  </w:r>
                </w:p>
                <w:p w:rsidR="00DF6470" w:rsidRDefault="00DF6470" w:rsidP="00DF6470"/>
              </w:tc>
            </w:tr>
            <w:tr w:rsidR="00DF6470" w:rsidTr="001B2BE8">
              <w:trPr>
                <w:trHeight w:val="1176"/>
              </w:trPr>
              <w:tc>
                <w:tcPr>
                  <w:tcW w:w="4508" w:type="dxa"/>
                  <w:gridSpan w:val="3"/>
                  <w:shd w:val="clear" w:color="auto" w:fill="FFFFFF" w:themeFill="background1"/>
                </w:tcPr>
                <w:p w:rsidR="00DF6470" w:rsidRDefault="00DF6470" w:rsidP="00DF6470">
                  <w:pPr>
                    <w:jc w:val="center"/>
                  </w:pPr>
                  <w:r>
                    <w:t>T Shirt size (circle one)</w:t>
                  </w:r>
                </w:p>
                <w:p w:rsidR="00DF6470" w:rsidRDefault="00DF6470" w:rsidP="00DF6470">
                  <w:pPr>
                    <w:spacing w:line="360" w:lineRule="auto"/>
                  </w:pPr>
                  <w:r>
                    <w:t>Youth Sizes                               Adult Sizes</w:t>
                  </w:r>
                </w:p>
                <w:p w:rsidR="00DF6470" w:rsidRDefault="00DF6470" w:rsidP="00DF6470">
                  <w:pPr>
                    <w:spacing w:line="360" w:lineRule="auto"/>
                  </w:pPr>
                  <w:r>
                    <w:t>XS    S    M    L    XL                    S    M    L</w:t>
                  </w:r>
                </w:p>
              </w:tc>
            </w:tr>
          </w:tbl>
          <w:p w:rsidR="00DF6470" w:rsidRDefault="00DF6470" w:rsidP="00DF6470">
            <w:pPr>
              <w:jc w:val="center"/>
            </w:pPr>
            <w:r>
              <w:t xml:space="preserve">Please Fill Out and </w:t>
            </w:r>
            <w:r w:rsidR="00A01661">
              <w:t>Return to School or M</w:t>
            </w:r>
            <w:r>
              <w:t>ail To Address on Back of Flyer</w:t>
            </w:r>
          </w:p>
        </w:tc>
        <w:tc>
          <w:tcPr>
            <w:tcW w:w="245" w:type="pct"/>
          </w:tcPr>
          <w:p w:rsidR="00DF6470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  <w:p w:rsidR="0018680F" w:rsidRDefault="0018680F" w:rsidP="00DF6470">
            <w:r>
              <w:t>|</w:t>
            </w:r>
          </w:p>
        </w:tc>
        <w:tc>
          <w:tcPr>
            <w:tcW w:w="1572" w:type="pct"/>
            <w:vAlign w:val="center"/>
          </w:tcPr>
          <w:p w:rsidR="00DF6470" w:rsidRPr="00D901A2" w:rsidRDefault="00DF6470" w:rsidP="0018680F">
            <w:pPr>
              <w:pStyle w:val="Contact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02C5D149" wp14:editId="79FA911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-5625465</wp:posOffset>
                      </wp:positionV>
                      <wp:extent cx="2371725" cy="51435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514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7C69" w:rsidRDefault="00A47C69" w:rsidP="00A47C69">
                                  <w:pPr>
                                    <w:pStyle w:val="Heading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PreRegistration: </w:t>
                                  </w:r>
                                  <w:r w:rsidR="00AF2102" w:rsidRPr="00A47C69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Before June 1</w:t>
                                  </w:r>
                                  <w:r w:rsidR="00AF2102" w:rsidRPr="00A47C69">
                                    <w:rPr>
                                      <w:b w:val="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="00AF2102" w:rsidRPr="00A47C69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470" w:rsidRPr="00A47C69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Please Send Registration </w:t>
                                  </w:r>
                                  <w:r w:rsidR="00AF2102" w:rsidRPr="00A47C69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and payment back to your child’s school.</w:t>
                                  </w:r>
                                  <w:r w:rsidRPr="00A47C69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47C69" w:rsidRPr="00A47C69" w:rsidRDefault="00A47C69" w:rsidP="00A47C69">
                                  <w:pPr>
                                    <w:pStyle w:val="Heading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47C69">
                                    <w:rPr>
                                      <w:sz w:val="24"/>
                                      <w:szCs w:val="24"/>
                                    </w:rPr>
                                    <w:t xml:space="preserve">PreREgistration </w:t>
                                  </w:r>
                                  <w:r w:rsidRPr="00A47C69">
                                    <w:rPr>
                                      <w:sz w:val="24"/>
                                      <w:szCs w:val="24"/>
                                    </w:rPr>
                                    <w:t>Cost: $30</w:t>
                                  </w:r>
                                </w:p>
                                <w:p w:rsidR="0018680F" w:rsidRPr="008D4F55" w:rsidRDefault="0018680F" w:rsidP="0018680F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F2102" w:rsidRPr="008D4F55" w:rsidRDefault="00A47C69" w:rsidP="00AF2102">
                                  <w:pPr>
                                    <w:pStyle w:val="Heading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REGISTRATION </w:t>
                                  </w:r>
                                  <w:r w:rsidR="00AF2102" w:rsidRPr="008D4F55">
                                    <w:rPr>
                                      <w:sz w:val="24"/>
                                      <w:szCs w:val="24"/>
                                    </w:rPr>
                                    <w:t>After June 1</w:t>
                                  </w:r>
                                  <w:r w:rsidR="00AF2102" w:rsidRPr="008D4F55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="00AF2102" w:rsidRPr="008D4F55">
                                    <w:rPr>
                                      <w:sz w:val="24"/>
                                      <w:szCs w:val="24"/>
                                    </w:rPr>
                                    <w:t xml:space="preserve"> Please send to:</w:t>
                                  </w:r>
                                </w:p>
                                <w:p w:rsidR="00DF6470" w:rsidRPr="008D4F55" w:rsidRDefault="00DF6470" w:rsidP="0018680F">
                                  <w:pPr>
                                    <w:pStyle w:val="Cont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>363 S 5</w:t>
                                  </w:r>
                                  <w:r w:rsidRPr="008D4F55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 xml:space="preserve"> St. Aumsville, OR 97325</w:t>
                                  </w:r>
                                </w:p>
                                <w:p w:rsidR="00DF6470" w:rsidRDefault="00DF6470" w:rsidP="0018680F">
                                  <w:pPr>
                                    <w:pStyle w:val="Contact"/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 xml:space="preserve">Attention: Halee </w:t>
                                  </w:r>
                                  <w:proofErr w:type="spellStart"/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>Pyatt</w:t>
                                  </w:r>
                                  <w:proofErr w:type="spellEnd"/>
                                </w:p>
                                <w:p w:rsidR="00A47C69" w:rsidRDefault="00A47C69" w:rsidP="0018680F">
                                  <w:pPr>
                                    <w:pStyle w:val="Contact"/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47C69" w:rsidRPr="00A47C69" w:rsidRDefault="00A47C69" w:rsidP="0018680F">
                                  <w:pPr>
                                    <w:pStyle w:val="Contact"/>
                                    <w:spacing w:after="0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47C69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COST AFTER JUNE 1</w:t>
                                  </w:r>
                                  <w:r w:rsidRPr="00A47C69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Pr="00A47C69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: $35</w:t>
                                  </w:r>
                                </w:p>
                                <w:p w:rsidR="0018680F" w:rsidRPr="008D4F55" w:rsidRDefault="0018680F" w:rsidP="0018680F">
                                  <w:pPr>
                                    <w:pStyle w:val="Contact"/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680F" w:rsidRPr="00A47C69" w:rsidRDefault="0018680F" w:rsidP="0018680F">
                                  <w:pPr>
                                    <w:pStyle w:val="Contact"/>
                                    <w:spacing w:after="0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A47C69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REGISTRATION CLOSES </w:t>
                                  </w:r>
                                </w:p>
                                <w:p w:rsidR="0018680F" w:rsidRPr="00A47C69" w:rsidRDefault="0018680F" w:rsidP="0018680F">
                                  <w:pPr>
                                    <w:pStyle w:val="Contact"/>
                                    <w:spacing w:after="0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A47C69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JULY 26</w:t>
                                  </w:r>
                                  <w:r w:rsidRPr="00A47C69">
                                    <w:rPr>
                                      <w:sz w:val="24"/>
                                      <w:szCs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A47C69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!</w:t>
                                  </w:r>
                                </w:p>
                                <w:p w:rsidR="00DF6470" w:rsidRPr="008D4F55" w:rsidRDefault="00DF6470" w:rsidP="00AF2102">
                                  <w:pPr>
                                    <w:pStyle w:val="Contact"/>
                                    <w:spacing w:after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F6470" w:rsidRPr="008D4F55" w:rsidRDefault="0025034A" w:rsidP="001B2BE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This includes t-shirt and 4</w:t>
                                  </w:r>
                                  <w:r w:rsidR="00DF6470" w:rsidRPr="008D4F55">
                                    <w:rPr>
                                      <w:sz w:val="24"/>
                                      <w:szCs w:val="24"/>
                                    </w:rPr>
                                    <w:t xml:space="preserve"> hours of skill development!</w:t>
                                  </w:r>
                                </w:p>
                                <w:p w:rsidR="00DF6470" w:rsidRPr="008D4F55" w:rsidRDefault="00DF6470" w:rsidP="001B2BE8">
                                  <w:pPr>
                                    <w:pStyle w:val="Contact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D4F55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All Checks made out to:</w:t>
                                  </w:r>
                                </w:p>
                                <w:p w:rsidR="00DF6470" w:rsidRPr="008D4F55" w:rsidRDefault="00AF2102" w:rsidP="00AF2102">
                                  <w:pPr>
                                    <w:pStyle w:val="Contact"/>
                                    <w:spacing w:after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D4F5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Cascade Hi</w:t>
                                  </w:r>
                                  <w:r w:rsidR="00DF6470" w:rsidRPr="008D4F5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gh School</w:t>
                                  </w:r>
                                </w:p>
                                <w:p w:rsidR="00AF2102" w:rsidRPr="008D4F55" w:rsidRDefault="00AF2102" w:rsidP="00AF2102">
                                  <w:pPr>
                                    <w:pStyle w:val="Contact"/>
                                    <w:spacing w:after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F6470" w:rsidRPr="008D4F55" w:rsidRDefault="00DF6470" w:rsidP="001B2BE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 xml:space="preserve">Questions email Coach </w:t>
                                  </w:r>
                                  <w:proofErr w:type="spellStart"/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>Pyatt</w:t>
                                  </w:r>
                                  <w:proofErr w:type="spellEnd"/>
                                  <w:r w:rsidRPr="008D4F55">
                                    <w:rPr>
                                      <w:sz w:val="24"/>
                                      <w:szCs w:val="24"/>
                                    </w:rPr>
                                    <w:t xml:space="preserve"> at hpyatt@cascade.k12.or.us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5D1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.25pt;margin-top:-442.95pt;width:186.75pt;height:4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">
                      <v:textbox>
                        <w:txbxContent>
                          <w:p w:rsidR="00A47C69" w:rsidRDefault="00A47C69" w:rsidP="00A47C69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PreRegistration: </w:t>
                            </w:r>
                            <w:r w:rsidR="00AF2102" w:rsidRPr="00A47C69">
                              <w:rPr>
                                <w:b w:val="0"/>
                                <w:sz w:val="24"/>
                                <w:szCs w:val="24"/>
                              </w:rPr>
                              <w:t>Before June 1</w:t>
                            </w:r>
                            <w:r w:rsidR="00AF2102" w:rsidRPr="00A47C6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F2102" w:rsidRPr="00A47C69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470" w:rsidRPr="00A47C69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Please Send Registration </w:t>
                            </w:r>
                            <w:r w:rsidR="00AF2102" w:rsidRPr="00A47C69">
                              <w:rPr>
                                <w:b w:val="0"/>
                                <w:sz w:val="24"/>
                                <w:szCs w:val="24"/>
                              </w:rPr>
                              <w:t>and payment back to your child’s school.</w:t>
                            </w:r>
                            <w:r w:rsidRPr="00A47C6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47C69" w:rsidRPr="00A47C69" w:rsidRDefault="00A47C69" w:rsidP="00A47C69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A47C69">
                              <w:rPr>
                                <w:sz w:val="24"/>
                                <w:szCs w:val="24"/>
                              </w:rPr>
                              <w:t xml:space="preserve">PreREgistration </w:t>
                            </w:r>
                            <w:r w:rsidRPr="00A47C69">
                              <w:rPr>
                                <w:sz w:val="24"/>
                                <w:szCs w:val="24"/>
                              </w:rPr>
                              <w:t>Cost: $30</w:t>
                            </w:r>
                          </w:p>
                          <w:p w:rsidR="0018680F" w:rsidRPr="008D4F55" w:rsidRDefault="0018680F" w:rsidP="0018680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102" w:rsidRPr="008D4F55" w:rsidRDefault="00A47C69" w:rsidP="00AF2102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REGISTRATION </w:t>
                            </w:r>
                            <w:r w:rsidR="00AF2102" w:rsidRPr="008D4F55">
                              <w:rPr>
                                <w:sz w:val="24"/>
                                <w:szCs w:val="24"/>
                              </w:rPr>
                              <w:t>After June 1</w:t>
                            </w:r>
                            <w:r w:rsidR="00AF2102" w:rsidRPr="008D4F55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F2102" w:rsidRPr="008D4F55">
                              <w:rPr>
                                <w:sz w:val="24"/>
                                <w:szCs w:val="24"/>
                              </w:rPr>
                              <w:t xml:space="preserve"> Please send to:</w:t>
                            </w:r>
                          </w:p>
                          <w:p w:rsidR="00DF6470" w:rsidRPr="008D4F55" w:rsidRDefault="00DF6470" w:rsidP="0018680F">
                            <w:pPr>
                              <w:pStyle w:val="Contact"/>
                              <w:rPr>
                                <w:sz w:val="24"/>
                                <w:szCs w:val="24"/>
                              </w:rPr>
                            </w:pPr>
                            <w:r w:rsidRPr="008D4F55">
                              <w:rPr>
                                <w:sz w:val="24"/>
                                <w:szCs w:val="24"/>
                              </w:rPr>
                              <w:t>363 S 5</w:t>
                            </w:r>
                            <w:r w:rsidRPr="008D4F55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D4F55">
                              <w:rPr>
                                <w:sz w:val="24"/>
                                <w:szCs w:val="24"/>
                              </w:rPr>
                              <w:t xml:space="preserve"> St. Aumsville, OR 97325</w:t>
                            </w:r>
                          </w:p>
                          <w:p w:rsidR="00DF6470" w:rsidRDefault="00DF6470" w:rsidP="0018680F">
                            <w:pPr>
                              <w:pStyle w:val="Contac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D4F55">
                              <w:rPr>
                                <w:sz w:val="24"/>
                                <w:szCs w:val="24"/>
                              </w:rPr>
                              <w:t xml:space="preserve">Attention: Halee </w:t>
                            </w:r>
                            <w:proofErr w:type="spellStart"/>
                            <w:r w:rsidRPr="008D4F55">
                              <w:rPr>
                                <w:sz w:val="24"/>
                                <w:szCs w:val="24"/>
                              </w:rPr>
                              <w:t>Pyatt</w:t>
                            </w:r>
                            <w:proofErr w:type="spellEnd"/>
                          </w:p>
                          <w:p w:rsidR="00A47C69" w:rsidRDefault="00A47C69" w:rsidP="0018680F">
                            <w:pPr>
                              <w:pStyle w:val="Contac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47C69" w:rsidRPr="00A47C69" w:rsidRDefault="00A47C69" w:rsidP="0018680F">
                            <w:pPr>
                              <w:pStyle w:val="Contact"/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A47C6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COST AFTER JUNE 1</w:t>
                            </w:r>
                            <w:r w:rsidRPr="00A47C6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A47C6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: $35</w:t>
                            </w:r>
                          </w:p>
                          <w:p w:rsidR="0018680F" w:rsidRPr="008D4F55" w:rsidRDefault="0018680F" w:rsidP="0018680F">
                            <w:pPr>
                              <w:pStyle w:val="Contac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680F" w:rsidRPr="00A47C69" w:rsidRDefault="0018680F" w:rsidP="0018680F">
                            <w:pPr>
                              <w:pStyle w:val="Contact"/>
                              <w:spacing w:after="0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7C69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REGISTRATION CLOSES </w:t>
                            </w:r>
                          </w:p>
                          <w:p w:rsidR="0018680F" w:rsidRPr="00A47C69" w:rsidRDefault="0018680F" w:rsidP="0018680F">
                            <w:pPr>
                              <w:pStyle w:val="Contact"/>
                              <w:spacing w:after="0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7C69">
                              <w:rPr>
                                <w:sz w:val="24"/>
                                <w:szCs w:val="24"/>
                                <w:u w:val="single"/>
                              </w:rPr>
                              <w:t>JULY 26</w:t>
                            </w:r>
                            <w:r w:rsidRPr="00A47C69">
                              <w:rPr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A47C69">
                              <w:rPr>
                                <w:sz w:val="24"/>
                                <w:szCs w:val="24"/>
                                <w:u w:val="single"/>
                              </w:rPr>
                              <w:t>!</w:t>
                            </w:r>
                          </w:p>
                          <w:p w:rsidR="00DF6470" w:rsidRPr="008D4F55" w:rsidRDefault="00DF6470" w:rsidP="00AF2102">
                            <w:pPr>
                              <w:pStyle w:val="Contact"/>
                              <w:spacing w:after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F6470" w:rsidRPr="008D4F55" w:rsidRDefault="0025034A" w:rsidP="001B2B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includes t-shirt and 4</w:t>
                            </w:r>
                            <w:r w:rsidR="00DF6470" w:rsidRPr="008D4F55">
                              <w:rPr>
                                <w:sz w:val="24"/>
                                <w:szCs w:val="24"/>
                              </w:rPr>
                              <w:t xml:space="preserve"> hours of skill development!</w:t>
                            </w:r>
                          </w:p>
                          <w:p w:rsidR="00DF6470" w:rsidRPr="008D4F55" w:rsidRDefault="00DF6470" w:rsidP="001B2BE8">
                            <w:pPr>
                              <w:pStyle w:val="Contac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4F55">
                              <w:rPr>
                                <w:sz w:val="24"/>
                                <w:szCs w:val="24"/>
                                <w:u w:val="single"/>
                              </w:rPr>
                              <w:t>All Checks made out to:</w:t>
                            </w:r>
                          </w:p>
                          <w:p w:rsidR="00DF6470" w:rsidRPr="008D4F55" w:rsidRDefault="00AF2102" w:rsidP="00AF2102">
                            <w:pPr>
                              <w:pStyle w:val="Contact"/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4F55">
                              <w:rPr>
                                <w:b/>
                                <w:sz w:val="24"/>
                                <w:szCs w:val="24"/>
                              </w:rPr>
                              <w:t>Cascade Hi</w:t>
                            </w:r>
                            <w:r w:rsidR="00DF6470" w:rsidRPr="008D4F55">
                              <w:rPr>
                                <w:b/>
                                <w:sz w:val="24"/>
                                <w:szCs w:val="24"/>
                              </w:rPr>
                              <w:t>gh School</w:t>
                            </w:r>
                          </w:p>
                          <w:p w:rsidR="00AF2102" w:rsidRPr="008D4F55" w:rsidRDefault="00AF2102" w:rsidP="00AF2102">
                            <w:pPr>
                              <w:pStyle w:val="Contact"/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6470" w:rsidRPr="008D4F55" w:rsidRDefault="00DF6470" w:rsidP="001B2B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D4F55">
                              <w:rPr>
                                <w:sz w:val="24"/>
                                <w:szCs w:val="24"/>
                              </w:rPr>
                              <w:t xml:space="preserve">Questions email Coach </w:t>
                            </w:r>
                            <w:proofErr w:type="spellStart"/>
                            <w:r w:rsidRPr="008D4F55">
                              <w:rPr>
                                <w:sz w:val="24"/>
                                <w:szCs w:val="24"/>
                              </w:rPr>
                              <w:t>Pyatt</w:t>
                            </w:r>
                            <w:proofErr w:type="spellEnd"/>
                            <w:r w:rsidRPr="008D4F55">
                              <w:rPr>
                                <w:sz w:val="24"/>
                                <w:szCs w:val="24"/>
                              </w:rPr>
                              <w:t xml:space="preserve"> at hpyatt@cascade.k12.or.us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2" w:type="pct"/>
          </w:tcPr>
          <w:p w:rsidR="00DF6470" w:rsidRDefault="00DF6470" w:rsidP="00DF6470">
            <w:bookmarkStart w:id="0" w:name="_GoBack"/>
            <w:bookmarkEnd w:id="0"/>
          </w:p>
        </w:tc>
        <w:tc>
          <w:tcPr>
            <w:tcW w:w="1524" w:type="pct"/>
          </w:tcPr>
          <w:p w:rsidR="00DF6470" w:rsidRDefault="00DF6470" w:rsidP="00DF6470">
            <w:pPr>
              <w:pStyle w:val="Title"/>
              <w:jc w:val="center"/>
              <w:rPr>
                <w:sz w:val="60"/>
                <w:szCs w:val="60"/>
              </w:rPr>
            </w:pPr>
          </w:p>
          <w:p w:rsidR="00DF6470" w:rsidRDefault="00DF6470" w:rsidP="00DF6470">
            <w:pPr>
              <w:pStyle w:val="Title"/>
              <w:jc w:val="center"/>
              <w:rPr>
                <w:sz w:val="60"/>
                <w:szCs w:val="60"/>
              </w:rPr>
            </w:pPr>
          </w:p>
          <w:p w:rsidR="00DF6470" w:rsidRDefault="00DF6470" w:rsidP="00DF6470">
            <w:pPr>
              <w:pStyle w:val="Title"/>
              <w:jc w:val="center"/>
              <w:rPr>
                <w:sz w:val="60"/>
                <w:szCs w:val="60"/>
              </w:rPr>
            </w:pPr>
            <w:r>
              <w:rPr>
                <w:noProof/>
              </w:rPr>
              <w:drawing>
                <wp:inline distT="0" distB="0" distL="0" distR="0" wp14:anchorId="681B19F0" wp14:editId="72BF0A37">
                  <wp:extent cx="2105025" cy="2105025"/>
                  <wp:effectExtent l="0" t="0" r="9525" b="0"/>
                  <wp:docPr id="6" name="Picture 6" descr="Image result for cascade couga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scade cougar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68" cy="21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470" w:rsidRPr="00D901A2" w:rsidRDefault="00DF6470" w:rsidP="00DF6470">
            <w:pPr>
              <w:pStyle w:val="Title"/>
              <w:jc w:val="center"/>
              <w:rPr>
                <w:sz w:val="60"/>
                <w:szCs w:val="60"/>
              </w:rPr>
            </w:pPr>
            <w:r w:rsidRPr="00D901A2">
              <w:rPr>
                <w:sz w:val="60"/>
                <w:szCs w:val="60"/>
              </w:rPr>
              <w:t>Cascade Cougar Youth Soccer Camp</w:t>
            </w:r>
          </w:p>
          <w:p w:rsidR="00DF6470" w:rsidRDefault="00A01661" w:rsidP="00DF6470">
            <w:pPr>
              <w:pStyle w:val="Subtitle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347345</wp:posOffset>
                  </wp:positionV>
                  <wp:extent cx="1371600" cy="1371600"/>
                  <wp:effectExtent l="0" t="0" r="0" b="0"/>
                  <wp:wrapNone/>
                  <wp:docPr id="11" name="Picture 11" descr="Image result for soccer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soccer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470">
              <w:t>2019</w:t>
            </w:r>
            <w:r>
              <w:rPr>
                <w:noProof/>
              </w:rPr>
              <w:t xml:space="preserve"> </w:t>
            </w:r>
          </w:p>
          <w:p w:rsidR="00DF6470" w:rsidRPr="00D901A2" w:rsidRDefault="00DF6470" w:rsidP="00DF6470">
            <w:pPr>
              <w:jc w:val="center"/>
            </w:pPr>
          </w:p>
          <w:p w:rsidR="00DF6470" w:rsidRPr="006F5DF6" w:rsidRDefault="00DF6470" w:rsidP="00DF6470">
            <w:pPr>
              <w:pStyle w:val="Heading1"/>
            </w:pPr>
          </w:p>
          <w:p w:rsidR="00DF6470" w:rsidRPr="006F5DF6" w:rsidRDefault="00ED5EAA" w:rsidP="00DF647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EDCE82" wp14:editId="0A18AEA4">
                      <wp:extent cx="304800" cy="304800"/>
                      <wp:effectExtent l="0" t="0" r="0" b="0"/>
                      <wp:docPr id="3" name="AutoShape 2" descr="Image result for soccer bal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9C7157" id="AutoShape 2" o:spid="_x0000_s1026" alt="Image result for soccer ba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5GCnocsCAADc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F6470" w:rsidTr="00A15F73">
        <w:trPr>
          <w:trHeight w:hRule="exact" w:val="4320"/>
        </w:trPr>
        <w:tc>
          <w:tcPr>
            <w:tcW w:w="1507" w:type="pct"/>
          </w:tcPr>
          <w:p w:rsidR="00DF6470" w:rsidRDefault="00DF6470" w:rsidP="00DF6470"/>
        </w:tc>
        <w:tc>
          <w:tcPr>
            <w:tcW w:w="245" w:type="pct"/>
          </w:tcPr>
          <w:p w:rsidR="00DF6470" w:rsidRPr="005970DC" w:rsidRDefault="00DF6470" w:rsidP="00DF6470"/>
        </w:tc>
        <w:tc>
          <w:tcPr>
            <w:tcW w:w="1572" w:type="pct"/>
          </w:tcPr>
          <w:p w:rsidR="00DF6470" w:rsidRDefault="00DF6470" w:rsidP="00DF6470"/>
        </w:tc>
        <w:tc>
          <w:tcPr>
            <w:tcW w:w="152" w:type="pct"/>
          </w:tcPr>
          <w:p w:rsidR="00DF6470" w:rsidRDefault="00DF6470" w:rsidP="00DF6470"/>
        </w:tc>
        <w:tc>
          <w:tcPr>
            <w:tcW w:w="1524" w:type="pct"/>
          </w:tcPr>
          <w:p w:rsidR="00DF6470" w:rsidRPr="006F5DF6" w:rsidRDefault="00DF6470" w:rsidP="00DF6470"/>
        </w:tc>
      </w:tr>
    </w:tbl>
    <w:p w:rsidR="005523B7" w:rsidRDefault="00D901A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6688455</wp:posOffset>
            </wp:positionH>
            <wp:positionV relativeFrom="paragraph">
              <wp:posOffset>-5784215</wp:posOffset>
            </wp:positionV>
            <wp:extent cx="2914650" cy="2466975"/>
            <wp:effectExtent l="0" t="0" r="0" b="9525"/>
            <wp:wrapNone/>
            <wp:docPr id="2" name="Picture 2" descr="Image result for cascade couga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scade cougar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9"/>
                    <a:stretch/>
                  </pic:blipFill>
                  <pic:spPr bwMode="auto">
                    <a:xfrm>
                      <a:off x="0" y="0"/>
                      <a:ext cx="2914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3B7"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950"/>
        <w:gridCol w:w="271"/>
        <w:gridCol w:w="4678"/>
        <w:gridCol w:w="453"/>
        <w:gridCol w:w="4538"/>
      </w:tblGrid>
      <w:tr w:rsidR="005523B7" w:rsidTr="00E005A7">
        <w:trPr>
          <w:trHeight w:val="2109"/>
        </w:trPr>
        <w:tc>
          <w:tcPr>
            <w:tcW w:w="1662" w:type="pct"/>
            <w:vMerge w:val="restart"/>
          </w:tcPr>
          <w:p w:rsidR="00E455B2" w:rsidRDefault="00E455B2" w:rsidP="00E455B2">
            <w:pPr>
              <w:pStyle w:val="Heading2"/>
              <w:spacing w:after="0"/>
              <w:jc w:val="center"/>
            </w:pPr>
            <w:r>
              <w:lastRenderedPageBreak/>
              <w:t>WHO?</w:t>
            </w:r>
          </w:p>
          <w:p w:rsidR="00E455B2" w:rsidRPr="00E005A7" w:rsidRDefault="00E455B2" w:rsidP="00E455B2">
            <w:pPr>
              <w:jc w:val="center"/>
              <w:rPr>
                <w:sz w:val="28"/>
              </w:rPr>
            </w:pPr>
            <w:r w:rsidRPr="00E005A7">
              <w:rPr>
                <w:sz w:val="28"/>
              </w:rPr>
              <w:t>Boys and girls in grades K-5 in the Fall of 2019.</w:t>
            </w:r>
          </w:p>
          <w:p w:rsidR="00E455B2" w:rsidRPr="006F5DF6" w:rsidRDefault="00E455B2" w:rsidP="00E005A7">
            <w:pPr>
              <w:pStyle w:val="Heading2"/>
              <w:spacing w:after="0"/>
              <w:jc w:val="center"/>
            </w:pPr>
            <w:r>
              <w:t>When?</w:t>
            </w:r>
          </w:p>
          <w:p w:rsidR="005523B7" w:rsidRPr="00E005A7" w:rsidRDefault="0082390D" w:rsidP="00E005A7">
            <w:pPr>
              <w:spacing w:after="0"/>
              <w:rPr>
                <w:sz w:val="28"/>
              </w:rPr>
            </w:pPr>
            <w:r w:rsidRPr="00E005A7">
              <w:rPr>
                <w:sz w:val="28"/>
              </w:rPr>
              <w:t>Session 1: August 13-14</w:t>
            </w:r>
            <w:r w:rsidR="00E005A7">
              <w:rPr>
                <w:sz w:val="28"/>
              </w:rPr>
              <w:t xml:space="preserve">  </w:t>
            </w:r>
            <w:r w:rsidR="00FE3B36" w:rsidRPr="00E005A7">
              <w:rPr>
                <w:sz w:val="28"/>
              </w:rPr>
              <w:t>10am-12pm</w:t>
            </w:r>
          </w:p>
          <w:p w:rsidR="0082390D" w:rsidRPr="00E005A7" w:rsidRDefault="0082390D" w:rsidP="006F5DF6">
            <w:pPr>
              <w:rPr>
                <w:rStyle w:val="Heading1Char"/>
                <w:rFonts w:asciiTheme="minorHAnsi" w:eastAsiaTheme="minorHAnsi" w:hAnsiTheme="minorHAnsi" w:cs="Times New Roman"/>
                <w:b w:val="0"/>
                <w:caps w:val="0"/>
                <w:sz w:val="28"/>
                <w:szCs w:val="20"/>
              </w:rPr>
            </w:pPr>
            <w:r w:rsidRPr="00E005A7">
              <w:rPr>
                <w:sz w:val="28"/>
              </w:rPr>
              <w:t>Session 2: August 15-16</w:t>
            </w:r>
            <w:r w:rsidR="00E005A7">
              <w:rPr>
                <w:sz w:val="28"/>
              </w:rPr>
              <w:t xml:space="preserve">  </w:t>
            </w:r>
            <w:r w:rsidR="00FE3B36" w:rsidRPr="00E005A7">
              <w:rPr>
                <w:sz w:val="28"/>
              </w:rPr>
              <w:t>10am-12pm</w:t>
            </w:r>
          </w:p>
          <w:p w:rsidR="005523B7" w:rsidRPr="006F5DF6" w:rsidRDefault="008D4BCB" w:rsidP="00E455B2">
            <w:pPr>
              <w:pStyle w:val="Heading2"/>
              <w:spacing w:after="0"/>
              <w:jc w:val="center"/>
            </w:pPr>
            <w:r>
              <w:t>Where?</w:t>
            </w:r>
          </w:p>
          <w:p w:rsidR="006F5DF6" w:rsidRPr="00E005A7" w:rsidRDefault="008D4BCB" w:rsidP="00E455B2">
            <w:pPr>
              <w:spacing w:after="0"/>
              <w:jc w:val="center"/>
              <w:rPr>
                <w:sz w:val="28"/>
                <w:szCs w:val="26"/>
              </w:rPr>
            </w:pPr>
            <w:r w:rsidRPr="00E005A7">
              <w:rPr>
                <w:sz w:val="28"/>
                <w:szCs w:val="26"/>
              </w:rPr>
              <w:t>Cascade High School Soccer Field near Junior High School and Track</w:t>
            </w:r>
          </w:p>
          <w:p w:rsidR="008D4BCB" w:rsidRPr="00E005A7" w:rsidRDefault="008D4BCB" w:rsidP="00E455B2">
            <w:pPr>
              <w:spacing w:after="0"/>
              <w:jc w:val="center"/>
              <w:rPr>
                <w:rFonts w:ascii="Arial" w:hAnsi="Arial" w:cs="Arial"/>
                <w:color w:val="000000"/>
                <w:sz w:val="28"/>
                <w:szCs w:val="26"/>
                <w:shd w:val="clear" w:color="auto" w:fill="FFFFFF"/>
              </w:rPr>
            </w:pPr>
            <w:r w:rsidRPr="00E005A7">
              <w:rPr>
                <w:rFonts w:ascii="Arial" w:hAnsi="Arial" w:cs="Arial"/>
                <w:color w:val="000000"/>
                <w:sz w:val="28"/>
                <w:szCs w:val="26"/>
                <w:shd w:val="clear" w:color="auto" w:fill="FFFFFF"/>
              </w:rPr>
              <w:t>10226 Marion Rd SE, Turner</w:t>
            </w:r>
          </w:p>
          <w:p w:rsidR="00E455B2" w:rsidRDefault="00E455B2" w:rsidP="00E455B2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E455B2" w:rsidRDefault="00E455B2" w:rsidP="008D4BC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E455B2" w:rsidRPr="00C42279" w:rsidRDefault="00E455B2" w:rsidP="008D4BCB">
            <w:pPr>
              <w:jc w:val="center"/>
            </w:pPr>
          </w:p>
        </w:tc>
        <w:tc>
          <w:tcPr>
            <w:tcW w:w="91" w:type="pct"/>
            <w:vMerge w:val="restart"/>
          </w:tcPr>
          <w:p w:rsidR="005523B7" w:rsidRDefault="005523B7" w:rsidP="00BC3FC8"/>
        </w:tc>
        <w:tc>
          <w:tcPr>
            <w:tcW w:w="1571" w:type="pct"/>
            <w:vMerge w:val="restart"/>
          </w:tcPr>
          <w:p w:rsidR="00E005A7" w:rsidRDefault="00E005A7" w:rsidP="00E005A7">
            <w:pPr>
              <w:pStyle w:val="Heading2"/>
              <w:spacing w:after="0"/>
              <w:jc w:val="center"/>
            </w:pPr>
            <w:r>
              <w:t>What to bring?</w:t>
            </w:r>
          </w:p>
          <w:p w:rsidR="00E005A7" w:rsidRDefault="00E005A7" w:rsidP="00E005A7">
            <w:pPr>
              <w:spacing w:after="0"/>
              <w:jc w:val="center"/>
              <w:rPr>
                <w:sz w:val="28"/>
              </w:rPr>
            </w:pPr>
            <w:r w:rsidRPr="00E005A7">
              <w:rPr>
                <w:sz w:val="28"/>
              </w:rPr>
              <w:t xml:space="preserve">Camp participants will need to wear a pair of tennis shoes or cleats if they have them, water bottle </w:t>
            </w:r>
          </w:p>
          <w:p w:rsidR="00E005A7" w:rsidRDefault="00E005A7" w:rsidP="0025034A">
            <w:pPr>
              <w:spacing w:after="0"/>
              <w:jc w:val="center"/>
              <w:rPr>
                <w:sz w:val="28"/>
              </w:rPr>
            </w:pPr>
            <w:r w:rsidRPr="00E005A7">
              <w:rPr>
                <w:sz w:val="28"/>
              </w:rPr>
              <w:t>(</w:t>
            </w:r>
            <w:proofErr w:type="gramStart"/>
            <w:r w:rsidRPr="00E005A7">
              <w:rPr>
                <w:sz w:val="28"/>
              </w:rPr>
              <w:t>we</w:t>
            </w:r>
            <w:proofErr w:type="gramEnd"/>
            <w:r w:rsidRPr="00E005A7">
              <w:rPr>
                <w:sz w:val="28"/>
              </w:rPr>
              <w:t xml:space="preserve"> will have filling stations) and a great attitude!</w:t>
            </w:r>
          </w:p>
          <w:p w:rsidR="0025034A" w:rsidRPr="0025034A" w:rsidRDefault="0025034A" w:rsidP="0025034A">
            <w:pPr>
              <w:spacing w:after="0"/>
              <w:jc w:val="center"/>
              <w:rPr>
                <w:sz w:val="28"/>
              </w:rPr>
            </w:pPr>
          </w:p>
          <w:p w:rsidR="005523B7" w:rsidRPr="006F5DF6" w:rsidRDefault="00E455B2" w:rsidP="00E455B2">
            <w:pPr>
              <w:pStyle w:val="Heading2"/>
              <w:spacing w:after="0"/>
              <w:jc w:val="center"/>
              <w:rPr>
                <w:rStyle w:val="Heading5Char"/>
                <w:iCs w:val="0"/>
                <w:caps/>
                <w:sz w:val="32"/>
                <w:szCs w:val="26"/>
              </w:rPr>
            </w:pPr>
            <w:r>
              <w:t>What to Expect</w:t>
            </w:r>
          </w:p>
          <w:p w:rsidR="008D4F55" w:rsidRPr="00E005A7" w:rsidRDefault="00E455B2" w:rsidP="00A81922">
            <w:pPr>
              <w:spacing w:after="0"/>
              <w:jc w:val="center"/>
              <w:rPr>
                <w:sz w:val="28"/>
              </w:rPr>
            </w:pPr>
            <w:r w:rsidRPr="00E005A7">
              <w:rPr>
                <w:sz w:val="28"/>
              </w:rPr>
              <w:t xml:space="preserve">Participants will be in groups based on age. They will have group leaders from the Girls and Boys High School Soccer Teams. </w:t>
            </w:r>
            <w:r w:rsidR="0025034A">
              <w:rPr>
                <w:sz w:val="28"/>
              </w:rPr>
              <w:t>Camper</w:t>
            </w:r>
            <w:r w:rsidRPr="00E005A7">
              <w:rPr>
                <w:sz w:val="28"/>
              </w:rPr>
              <w:t xml:space="preserve"> will work on skill development, fundamentals and important concepts of the game of soccer!</w:t>
            </w:r>
            <w:r w:rsidR="00A81922" w:rsidRPr="00E005A7">
              <w:rPr>
                <w:sz w:val="28"/>
              </w:rPr>
              <w:t xml:space="preserve"> </w:t>
            </w:r>
            <w:r w:rsidR="008D4F55" w:rsidRPr="00E005A7">
              <w:rPr>
                <w:sz w:val="28"/>
              </w:rPr>
              <w:t xml:space="preserve">Skills will include kicking and passing the ball correctly, trapping the ball, shooting, </w:t>
            </w:r>
            <w:r w:rsidR="00A81922" w:rsidRPr="00E005A7">
              <w:rPr>
                <w:sz w:val="28"/>
              </w:rPr>
              <w:t>learning new moves and much more!</w:t>
            </w:r>
          </w:p>
          <w:p w:rsidR="00E455B2" w:rsidRPr="00D82991" w:rsidRDefault="00E455B2" w:rsidP="00E455B2">
            <w:pPr>
              <w:spacing w:after="0"/>
              <w:jc w:val="center"/>
            </w:pPr>
          </w:p>
          <w:p w:rsidR="005523B7" w:rsidRPr="00D82991" w:rsidRDefault="00E455B2" w:rsidP="00E455B2">
            <w:pPr>
              <w:pStyle w:val="Heading2"/>
              <w:spacing w:after="0"/>
              <w:jc w:val="center"/>
            </w:pPr>
            <w:r>
              <w:t>How to pick a session?</w:t>
            </w:r>
          </w:p>
          <w:p w:rsidR="005523B7" w:rsidRPr="00E005A7" w:rsidRDefault="00E455B2" w:rsidP="0018680F">
            <w:pPr>
              <w:spacing w:after="0"/>
              <w:jc w:val="center"/>
              <w:rPr>
                <w:sz w:val="28"/>
              </w:rPr>
            </w:pPr>
            <w:r w:rsidRPr="00E005A7">
              <w:rPr>
                <w:sz w:val="28"/>
              </w:rPr>
              <w:t>We chose to do two sessions this year to accommodate traveling families over the summer. Simply pick the session that would work best for your schedule!</w:t>
            </w:r>
          </w:p>
          <w:p w:rsidR="00A01661" w:rsidRDefault="00A01661" w:rsidP="0018680F">
            <w:pPr>
              <w:spacing w:after="0"/>
              <w:jc w:val="center"/>
            </w:pPr>
          </w:p>
          <w:p w:rsidR="00A01661" w:rsidRDefault="00A01661" w:rsidP="00A01661">
            <w:pPr>
              <w:pStyle w:val="Heading2"/>
              <w:jc w:val="center"/>
            </w:pPr>
            <w:r>
              <w:t>Camp Directors</w:t>
            </w:r>
          </w:p>
          <w:p w:rsidR="00E005A7" w:rsidRPr="0025034A" w:rsidRDefault="00A01661" w:rsidP="00E005A7">
            <w:pPr>
              <w:jc w:val="center"/>
              <w:rPr>
                <w:color w:val="FFFFFF" w:themeColor="background1"/>
                <w:sz w:val="28"/>
                <w:highlight w:val="black"/>
              </w:rPr>
            </w:pPr>
            <w:r w:rsidRPr="0025034A">
              <w:rPr>
                <w:b/>
                <w:color w:val="FFFFFF" w:themeColor="background1"/>
                <w:sz w:val="28"/>
                <w:highlight w:val="black"/>
              </w:rPr>
              <w:t>Girls Head Coach:</w:t>
            </w:r>
            <w:r w:rsidR="00E005A7" w:rsidRPr="0025034A">
              <w:rPr>
                <w:color w:val="FFFFFF" w:themeColor="background1"/>
                <w:sz w:val="28"/>
                <w:highlight w:val="black"/>
              </w:rPr>
              <w:t xml:space="preserve"> Halee </w:t>
            </w:r>
            <w:proofErr w:type="spellStart"/>
            <w:r w:rsidR="00E005A7" w:rsidRPr="0025034A">
              <w:rPr>
                <w:color w:val="FFFFFF" w:themeColor="background1"/>
                <w:sz w:val="28"/>
                <w:highlight w:val="black"/>
              </w:rPr>
              <w:t>Pyatt</w:t>
            </w:r>
            <w:proofErr w:type="spellEnd"/>
          </w:p>
          <w:p w:rsidR="00E005A7" w:rsidRPr="00A01661" w:rsidRDefault="00E005A7" w:rsidP="00E005A7">
            <w:pPr>
              <w:jc w:val="center"/>
            </w:pPr>
            <w:r w:rsidRPr="0025034A">
              <w:rPr>
                <w:b/>
                <w:color w:val="FFFFFF" w:themeColor="background1"/>
                <w:sz w:val="28"/>
                <w:highlight w:val="black"/>
              </w:rPr>
              <w:t>Boys Head Coach:</w:t>
            </w:r>
            <w:r w:rsidRPr="0025034A">
              <w:rPr>
                <w:color w:val="FFFFFF" w:themeColor="background1"/>
                <w:sz w:val="28"/>
                <w:highlight w:val="black"/>
              </w:rPr>
              <w:t xml:space="preserve"> Tim Farr</w:t>
            </w:r>
            <w:r w:rsidR="0025034A">
              <w:rPr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152" w:type="pct"/>
            <w:vMerge w:val="restart"/>
          </w:tcPr>
          <w:p w:rsidR="005523B7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  <w:p w:rsidR="0018680F" w:rsidRDefault="0018680F" w:rsidP="00BC3FC8">
            <w:r>
              <w:t>|</w:t>
            </w:r>
          </w:p>
        </w:tc>
        <w:tc>
          <w:tcPr>
            <w:tcW w:w="1524" w:type="pct"/>
          </w:tcPr>
          <w:p w:rsidR="005523B7" w:rsidRPr="003D08C5" w:rsidRDefault="0082390D" w:rsidP="00634E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1270</wp:posOffset>
                      </wp:positionV>
                      <wp:extent cx="2771775" cy="7000875"/>
                      <wp:effectExtent l="0" t="0" r="28575" b="2857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1775" cy="7000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39CD" w:rsidRDefault="001A39CD" w:rsidP="0082390D">
                                  <w:pPr>
                                    <w:spacing w:after="0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1A39CD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RELEASE OF LIABILITY</w:t>
                                  </w:r>
                                </w:p>
                                <w:p w:rsidR="001A39CD" w:rsidRPr="0082390D" w:rsidRDefault="001A39CD" w:rsidP="0082390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82390D">
                                    <w:rPr>
                                      <w:sz w:val="20"/>
                                    </w:rPr>
                                    <w:t xml:space="preserve">As parents or guardians, we understand that participation in any sports involves the assumption of certain risks of injury. I hereby register my child for this camp and authorize the staff to direct him/her in participation of camp activities. I know of no psychological or physical problems that may affect his/her ability to safely participate in the camp. I understand that it is my </w:t>
                                  </w:r>
                                  <w:r w:rsidR="004B2558" w:rsidRPr="0082390D">
                                    <w:rPr>
                                      <w:sz w:val="20"/>
                                    </w:rPr>
                                    <w:t>responsibility</w:t>
                                  </w:r>
                                  <w:r w:rsidRPr="0082390D">
                                    <w:rPr>
                                      <w:sz w:val="20"/>
                                    </w:rPr>
                                    <w:t xml:space="preserve"> to inform the Camp direction of any conditions or </w:t>
                                  </w:r>
                                  <w:r w:rsidR="0082390D" w:rsidRPr="0082390D">
                                    <w:rPr>
                                      <w:sz w:val="20"/>
                                    </w:rPr>
                                    <w:t xml:space="preserve">special needs he/she may have. </w:t>
                                  </w:r>
                                </w:p>
                                <w:p w:rsidR="004B2558" w:rsidRPr="0082390D" w:rsidRDefault="004B2558" w:rsidP="0082390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82390D">
                                    <w:rPr>
                                      <w:sz w:val="20"/>
                                    </w:rPr>
                                    <w:t xml:space="preserve">I/We hereby fully release and hold harmless the Camp, its directors, the school districts and/or facilities, Camp staff, agents of the Camp, and agents of each facility from any liability that may arise from child’s participation in the camp. </w:t>
                                  </w:r>
                                </w:p>
                                <w:p w:rsidR="004B2558" w:rsidRPr="0082390D" w:rsidRDefault="004B25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82390D">
                                    <w:rPr>
                                      <w:sz w:val="20"/>
                                    </w:rPr>
                                    <w:t>Participant, ________________________, has my/our permission to participate in training, completion, events, and all camp activities sponsored by each institution. I recognize that the leaders are serving to the best of their abilities. I certify that the participant has full medical insurance with the company listed below. I/we will assume full financial responsibility for the bills incurred through my insurance company________________</w:t>
                                  </w:r>
                                  <w:r w:rsidR="0082390D" w:rsidRPr="0082390D">
                                    <w:rPr>
                                      <w:sz w:val="20"/>
                                    </w:rPr>
                                    <w:t>__________.</w:t>
                                  </w:r>
                                </w:p>
                                <w:p w:rsidR="004B2558" w:rsidRDefault="004B25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82390D">
                                    <w:rPr>
                                      <w:sz w:val="20"/>
                                    </w:rPr>
                                    <w:t xml:space="preserve">If, </w:t>
                                  </w:r>
                                  <w:r w:rsidR="0082390D" w:rsidRPr="0082390D">
                                    <w:rPr>
                                      <w:sz w:val="20"/>
                                    </w:rPr>
                                    <w:t xml:space="preserve">during the course of </w:t>
                                  </w:r>
                                  <w:r w:rsidRPr="0082390D">
                                    <w:rPr>
                                      <w:sz w:val="20"/>
                                    </w:rPr>
                                    <w:t xml:space="preserve">my child’s activities in soccer camp, he/she should become ill or sustain an injury, I hereby authorize the Camp director and/or agents of the camp to obtain emergency medical/dental care. In the absence of </w:t>
                                  </w:r>
                                  <w:r w:rsidR="0082390D" w:rsidRPr="0082390D">
                                    <w:rPr>
                                      <w:sz w:val="20"/>
                                    </w:rPr>
                                    <w:t>a parent/guardian signature, payment of camp fee and participation in the activities shall constitute acceptance of conditions set forth in this release.</w:t>
                                  </w:r>
                                </w:p>
                                <w:p w:rsidR="0082390D" w:rsidRDefault="0082390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Parent Name (print):____________________</w:t>
                                  </w:r>
                                </w:p>
                                <w:p w:rsidR="0082390D" w:rsidRDefault="0082390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Signature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___________________________</w:t>
                                  </w:r>
                                </w:p>
                                <w:p w:rsidR="0082390D" w:rsidRPr="0082390D" w:rsidRDefault="0082390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5.35pt;margin-top:.1pt;width:218.25pt;height:55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">
                      <v:textbox>
                        <w:txbxContent>
                          <w:p w:rsidR="001A39CD" w:rsidRDefault="001A39CD" w:rsidP="0082390D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1A39CD">
                              <w:rPr>
                                <w:b/>
                                <w:i/>
                                <w:u w:val="single"/>
                              </w:rPr>
                              <w:t>RELEASE OF LIABILITY</w:t>
                            </w:r>
                          </w:p>
                          <w:p w:rsidR="001A39CD" w:rsidRPr="0082390D" w:rsidRDefault="001A39CD" w:rsidP="0082390D">
                            <w:pPr>
                              <w:rPr>
                                <w:sz w:val="20"/>
                              </w:rPr>
                            </w:pPr>
                            <w:r w:rsidRPr="0082390D">
                              <w:rPr>
                                <w:sz w:val="20"/>
                              </w:rPr>
                              <w:t xml:space="preserve">As parents or guardians, we understand that participation in any sports involves the assumption of certain risks of injury. I hereby register my child for this camp and authorize the staff to direct him/her in participation of camp activities. I know of no psychological or physical problems that may affect his/her ability to safely participate in the camp. I understand that it is my </w:t>
                            </w:r>
                            <w:r w:rsidR="004B2558" w:rsidRPr="0082390D">
                              <w:rPr>
                                <w:sz w:val="20"/>
                              </w:rPr>
                              <w:t>responsibility</w:t>
                            </w:r>
                            <w:r w:rsidRPr="0082390D">
                              <w:rPr>
                                <w:sz w:val="20"/>
                              </w:rPr>
                              <w:t xml:space="preserve"> to inform the Camp direction of any conditions or </w:t>
                            </w:r>
                            <w:r w:rsidR="0082390D" w:rsidRPr="0082390D">
                              <w:rPr>
                                <w:sz w:val="20"/>
                              </w:rPr>
                              <w:t xml:space="preserve">special needs he/she may have. </w:t>
                            </w:r>
                          </w:p>
                          <w:p w:rsidR="004B2558" w:rsidRPr="0082390D" w:rsidRDefault="004B2558" w:rsidP="0082390D">
                            <w:pPr>
                              <w:rPr>
                                <w:sz w:val="20"/>
                              </w:rPr>
                            </w:pPr>
                            <w:r w:rsidRPr="0082390D">
                              <w:rPr>
                                <w:sz w:val="20"/>
                              </w:rPr>
                              <w:t xml:space="preserve">I/We hereby fully release and hold harmless the Camp, its directors, the school districts and/or facilities, Camp staff, agents of the Camp, and agents of each facility from any liability that may arise from child’s </w:t>
                            </w:r>
                            <w:bookmarkStart w:id="1" w:name="_GoBack"/>
                            <w:bookmarkEnd w:id="1"/>
                            <w:r w:rsidRPr="0082390D">
                              <w:rPr>
                                <w:sz w:val="20"/>
                              </w:rPr>
                              <w:t xml:space="preserve">participation in the camp. </w:t>
                            </w:r>
                          </w:p>
                          <w:p w:rsidR="004B2558" w:rsidRPr="0082390D" w:rsidRDefault="004B2558">
                            <w:pPr>
                              <w:rPr>
                                <w:sz w:val="20"/>
                              </w:rPr>
                            </w:pPr>
                            <w:r w:rsidRPr="0082390D">
                              <w:rPr>
                                <w:sz w:val="20"/>
                              </w:rPr>
                              <w:t>Participant, ________________________, has my/our permission to participate in training, completion, events, and all camp activities sponsored by each institution. I recognize that the leaders are serving to the best of their abilities. I certify that the participant has full medical insurance with the company listed below. I/we will assume full financial responsibility for the bills incurred through my insurance company________________</w:t>
                            </w:r>
                            <w:r w:rsidR="0082390D" w:rsidRPr="0082390D">
                              <w:rPr>
                                <w:sz w:val="20"/>
                              </w:rPr>
                              <w:t>__________.</w:t>
                            </w:r>
                          </w:p>
                          <w:p w:rsidR="004B2558" w:rsidRDefault="004B2558">
                            <w:pPr>
                              <w:rPr>
                                <w:sz w:val="20"/>
                              </w:rPr>
                            </w:pPr>
                            <w:r w:rsidRPr="0082390D">
                              <w:rPr>
                                <w:sz w:val="20"/>
                              </w:rPr>
                              <w:t xml:space="preserve">If, </w:t>
                            </w:r>
                            <w:r w:rsidR="0082390D" w:rsidRPr="0082390D">
                              <w:rPr>
                                <w:sz w:val="20"/>
                              </w:rPr>
                              <w:t xml:space="preserve">during the course of </w:t>
                            </w:r>
                            <w:r w:rsidRPr="0082390D">
                              <w:rPr>
                                <w:sz w:val="20"/>
                              </w:rPr>
                              <w:t xml:space="preserve">my child’s activities in soccer camp, he/she should become ill or sustain an injury, I hereby authorize the Camp director and/or agents of the camp to obtain emergency medical/dental care. In the absence of </w:t>
                            </w:r>
                            <w:r w:rsidR="0082390D" w:rsidRPr="0082390D">
                              <w:rPr>
                                <w:sz w:val="20"/>
                              </w:rPr>
                              <w:t>a parent/guardian signature, payment of camp fee and participation in the activities shall constitute acceptance of conditions set forth in this release.</w:t>
                            </w:r>
                          </w:p>
                          <w:p w:rsidR="0082390D" w:rsidRDefault="0082390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Parent Name (print):____________________</w:t>
                            </w:r>
                          </w:p>
                          <w:p w:rsidR="0082390D" w:rsidRDefault="0082390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Signature:____________________________</w:t>
                            </w:r>
                          </w:p>
                          <w:p w:rsidR="0082390D" w:rsidRPr="0082390D" w:rsidRDefault="0082390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Date:________________________________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A39CD" w:rsidTr="00E005A7">
        <w:trPr>
          <w:gridAfter w:val="1"/>
          <w:wAfter w:w="1524" w:type="pct"/>
          <w:trHeight w:val="7554"/>
        </w:trPr>
        <w:tc>
          <w:tcPr>
            <w:tcW w:w="1662" w:type="pct"/>
            <w:vMerge/>
          </w:tcPr>
          <w:p w:rsidR="001A39CD" w:rsidRDefault="001A39CD" w:rsidP="00C42279"/>
        </w:tc>
        <w:tc>
          <w:tcPr>
            <w:tcW w:w="91" w:type="pct"/>
            <w:vMerge/>
          </w:tcPr>
          <w:p w:rsidR="001A39CD" w:rsidRDefault="001A39CD" w:rsidP="00BC3FC8"/>
        </w:tc>
        <w:tc>
          <w:tcPr>
            <w:tcW w:w="1571" w:type="pct"/>
            <w:vMerge/>
          </w:tcPr>
          <w:p w:rsidR="001A39CD" w:rsidRDefault="001A39CD" w:rsidP="00D82991">
            <w:pPr>
              <w:pStyle w:val="Heading1"/>
            </w:pPr>
          </w:p>
        </w:tc>
        <w:tc>
          <w:tcPr>
            <w:tcW w:w="152" w:type="pct"/>
            <w:vMerge/>
          </w:tcPr>
          <w:p w:rsidR="001A39CD" w:rsidRDefault="001A39CD" w:rsidP="00BC3FC8"/>
        </w:tc>
      </w:tr>
    </w:tbl>
    <w:p w:rsidR="006F51BE" w:rsidRPr="00180323" w:rsidRDefault="006F51BE" w:rsidP="0083691C"/>
    <w:sectPr w:rsidR="006F51BE" w:rsidRPr="00180323" w:rsidSect="005523B7">
      <w:headerReference w:type="default" r:id="rId12"/>
      <w:headerReference w:type="first" r:id="rId13"/>
      <w:type w:val="continuous"/>
      <w:pgSz w:w="15840" w:h="12240" w:orient="landscape" w:code="1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1A2" w:rsidRDefault="00D901A2" w:rsidP="00180323">
      <w:pPr>
        <w:spacing w:after="0"/>
      </w:pPr>
      <w:r>
        <w:separator/>
      </w:r>
    </w:p>
  </w:endnote>
  <w:endnote w:type="continuationSeparator" w:id="0">
    <w:p w:rsidR="00D901A2" w:rsidRDefault="00D901A2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1A2" w:rsidRDefault="00D901A2" w:rsidP="00180323">
      <w:pPr>
        <w:spacing w:after="0"/>
      </w:pPr>
      <w:r>
        <w:separator/>
      </w:r>
    </w:p>
  </w:footnote>
  <w:footnote w:type="continuationSeparator" w:id="0">
    <w:p w:rsidR="00D901A2" w:rsidRDefault="00D901A2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967" w:rsidRDefault="0015421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BF941AC" wp14:editId="3BFDD1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79028" cy="7756978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9028" cy="7756978"/>
                        <a:chOff x="0" y="0"/>
                        <a:chExt cx="10079028" cy="7756978"/>
                      </a:xfrm>
                    </wpg:grpSpPr>
                    <wps:wsp>
                      <wps:cNvPr id="12" name="AutoShape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79028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238875" y="0"/>
                          <a:ext cx="3836903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6" descr="Feet kiccking a soccer ball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6819900" y="0"/>
                          <a:ext cx="3256277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2943225" y="5343525"/>
                          <a:ext cx="2578615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562350" y="4981575"/>
                          <a:ext cx="6512554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562350" y="5486400"/>
                          <a:ext cx="6512554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524250" y="5695950"/>
                          <a:ext cx="6550732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002341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2" descr="Soccer ball in grass at sunset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979AB14" id="Group 19" o:spid="_x0000_s1026" style="position:absolute;margin-left:0;margin-top:0;width:793.6pt;height:610.8pt;z-index:251667456;mso-width-percent:1000;mso-height-percent:1000;mso-position-horizontal:center;mso-position-horizontal-relative:page;mso-position-vertical:center;mso-position-vertical-relative:page;mso-width-percent:1000;mso-height-percent:1000" coordsize="100790,775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">
              <v:rect id="AutoShape 3" o:spid="_x0000_s1027" style="position:absolute;width:100790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reeform 5" o:spid="_x0000_s1028" style="position:absolute;left:62388;width:38369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3836903,0;0,0;2881580,1763287;3836903,1597113;3836903,0" o:connectangles="0,0,0,0,0"/>
              </v:shape>
              <v:shape id="Freeform 6" o:spid="_x0000_s1029" alt="Feet kiccking a soccer ball" style="position:absolute;left:68199;width:32562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Feet kiccking a soccer ball" recolor="t" rotate="t" type="frame"/>
                <v:path arrowok="t" o:connecttype="custom" o:connectlocs="2357132,1692564;0,0;3256277,0;3256277,1544849;2357132,1692564" o:connectangles="0,0,0,0,0"/>
              </v:shape>
              <v:shape id="Freeform 7" o:spid="_x0000_s1030" style="position:absolute;left:29432;top:53435;width:25786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289308,0;0,1390878;312181,2298642;2263312,2298642;2578615,1390878;1289308,0" o:connectangles="0,0,0,0,0,0"/>
              </v:shape>
              <v:shape id="Freeform 8" o:spid="_x0000_s1031" style="position:absolute;left:35623;top:49815;width:65126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6830,1409424;0,2772687;6512554,2772687;6512554,0;46830,1409424" o:connectangles="0,0,0,0,0"/>
              </v:shape>
              <v:shape id="Freeform 9" o:spid="_x0000_s1032" style="position:absolute;left:35623;top:54864;width:65126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6830,898667;0,2262055;6512554,2262055;6512554,0;46830,898667" o:connectangles="0,0,0,0,0"/>
              </v:shape>
              <v:shape id="Freeform 10" o:spid="_x0000_s1033" style="position:absolute;left:35242;top:56959;width:6550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550732,2052075;6550732,0;87426,901436;0,2052075;6550732,2052075" o:connectangles="0,0,0,0,0"/>
              </v:shape>
              <v:shape id="Freeform 11" o:spid="_x0000_s1034" style="position:absolute;top:34861;width:40023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33951,52328;3996097,3715316;3971121,4263225;0,4263225;0,89266" o:connectangles="0,0,0,0,0,0"/>
              </v:shape>
              <v:shape id="Freeform 12" o:spid="_x0000_s1035" alt="Soccer ball in grass at sunset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Soccer ball in grass at sunset" recolor="t" rotate="t" type="frame"/>
                <v:path arrowok="t" o:connecttype="custom" o:connectlocs="0,52319;552672,0;3531478,3213026;3419070,4099378;0,4099378;0,52319" o:connectangles="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323" w:rsidRDefault="00BE7E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34F7454" wp14:editId="136CA61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61550" cy="7777050"/>
              <wp:effectExtent l="0" t="0" r="0" b="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61550" cy="7777050"/>
                        <a:chOff x="0" y="0"/>
                        <a:chExt cx="10061550" cy="7777050"/>
                      </a:xfrm>
                    </wpg:grpSpPr>
                    <wps:wsp>
                      <wps:cNvPr id="26" name="Freeform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 descr="Stadium crowd at soccer game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058400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533120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943600" y="5934075"/>
                          <a:ext cx="1206097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40800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 descr="Feet in cleats kicking a soccer bal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132000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391150" y="5438775"/>
                          <a:ext cx="4665980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543550" y="5505450"/>
                          <a:ext cx="4518000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 28" descr="Stadium crowd at soccer game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724275" y="3562350"/>
                          <a:ext cx="2602800" cy="256680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79A761B" id="Group 14" o:spid="_x0000_s1026" style="position:absolute;margin-left:0;margin-top:0;width:792.25pt;height:612.35pt;z-index:251668480;mso-width-percent:1000;mso-height-percent:1000;mso-position-horizontal:center;mso-position-horizontal-relative:page;mso-position-vertical:center;mso-position-vertical-relative:page;mso-width-percent:1000;mso-height-percent:1000" coordsize="100615,777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">
              <v:shape id="Freeform 18" o:spid="_x0000_s1027" style="position:absolute;left:71723;width:28836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2883600,1910372;2095165,1947526;0,0;2883600,0;2883600,1910372" o:connectangles="0,0,0,0,0"/>
              </v:shape>
              <v:shape id="Freeform 19" o:spid="_x0000_s1028" alt="Stadium crowd at soccer game" style="position:absolute;left:71723;width:28836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Stadium crowd at soccer game" recolor="t" rotate="t" type="frame"/>
                <v:path arrowok="t" o:connecttype="custom" o:connectlocs="2101447,1713600;0,0;2883600,0;2883600,1592968;2101447,1713600" o:connectangles="0,0,0,0,0"/>
              </v:shape>
              <v:shape id="Freeform 20" o:spid="_x0000_s1029" style="position:absolute;top:26098;width:100584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124267,2946053;10058400,3439169;10058400,5161915;0,5161915;0,177016" o:connectangles="0,0,0,0,0,0"/>
              </v:shape>
              <v:shape id="Freeform 24" o:spid="_x0000_s1030" style="position:absolute;top:24288;width:45331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569710,1050156;0,535920;0,27880;2516306,700104;4533120,2719872;2569710,1050156" o:connectangles="0,0,0,0,0,0"/>
              </v:shape>
              <v:shape id="Freeform 21" o:spid="_x0000_s1031" style="position:absolute;left:59436;top:59340;width:12060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191594,0;1206097,666407;552794,1069351;50254,328554;191594,0" o:connectangles="0,0,0,0,0"/>
              </v:shape>
              <v:shape id="Freeform 25" o:spid="_x0000_s1032" style="position:absolute;top:39814;width:33408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759844,0;3340800,2784625;3164968,3794400;0,3794400;0,61949" o:connectangles="0,0,0,0,0,0"/>
              </v:shape>
              <v:shape id="Freeform 26" o:spid="_x0000_s1033" alt="Feet in cleats kicking a soccer ball" style="position:absolute;top:39814;width:31320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Feet in cleats kicking a soccer ball" recolor="t" rotate="t" type="frame"/>
                <v:path arrowok="t" o:connecttype="custom" o:connectlocs="0,61949;549749,0;3132000,2784625;2956080,3794400;0,3794400;0,61949" o:connectangles="0,0,0,0,0,0"/>
              </v:shape>
              <v:shape id="Freeform 22" o:spid="_x0000_s1034" style="position:absolute;left:53911;top:54387;width:46660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665980,300143;4665980,1107744;1929233,1163440;0,0;4665980,300143" o:connectangles="0,0,0,0,0"/>
              </v:shape>
              <v:shape id="Freeform 23" o:spid="_x0000_s1035" style="position:absolute;left:55435;top:55054;width:45180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1897686,1035081;4518000,706582;4518000,1713772;0,0;1897686,1035081" o:connectangles="0,0,0,0,0"/>
              </v:shape>
              <v:oval id="Oval 28" o:spid="_x0000_s1036" alt="Stadium crowd at soccer game" style="position:absolute;left:37242;top:35623;width:26028;height:2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Stadium crowd at soccer game" recolor="t" rotate="t" type="frame"/>
              </v:oval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A2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8680F"/>
    <w:rsid w:val="001938ED"/>
    <w:rsid w:val="001A39CD"/>
    <w:rsid w:val="001B2BE8"/>
    <w:rsid w:val="001D4D0F"/>
    <w:rsid w:val="001E6818"/>
    <w:rsid w:val="00202BB7"/>
    <w:rsid w:val="002457F5"/>
    <w:rsid w:val="0025034A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B2558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B4096"/>
    <w:rsid w:val="007B497D"/>
    <w:rsid w:val="007F549E"/>
    <w:rsid w:val="00816E8A"/>
    <w:rsid w:val="0082390D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D4BCB"/>
    <w:rsid w:val="008D4F55"/>
    <w:rsid w:val="008E6427"/>
    <w:rsid w:val="009203F1"/>
    <w:rsid w:val="00926AF2"/>
    <w:rsid w:val="00946E3C"/>
    <w:rsid w:val="00965421"/>
    <w:rsid w:val="009C7F2A"/>
    <w:rsid w:val="00A01661"/>
    <w:rsid w:val="00A15F73"/>
    <w:rsid w:val="00A45203"/>
    <w:rsid w:val="00A47C69"/>
    <w:rsid w:val="00A81922"/>
    <w:rsid w:val="00A967AA"/>
    <w:rsid w:val="00AE5C09"/>
    <w:rsid w:val="00AF2102"/>
    <w:rsid w:val="00B251F8"/>
    <w:rsid w:val="00B32908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901A2"/>
    <w:rsid w:val="00DC3425"/>
    <w:rsid w:val="00DE69A8"/>
    <w:rsid w:val="00DF6470"/>
    <w:rsid w:val="00E005A7"/>
    <w:rsid w:val="00E455B2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D5EAA"/>
    <w:rsid w:val="00EE543D"/>
    <w:rsid w:val="00EF680C"/>
    <w:rsid w:val="00F235FD"/>
    <w:rsid w:val="00F4527F"/>
    <w:rsid w:val="00FE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9A34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FBEDA4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70C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1B2BE8"/>
    <w:pPr>
      <w:spacing w:after="0"/>
    </w:pPr>
    <w:rPr>
      <w:rFonts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yatt\AppData\Roaming\Microsoft\Templates\Sports%20brochure.dotx" TargetMode="External"/></Relationship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schemas.openxmlformats.org/package/2006/metadata/core-properties"/>
    <ds:schemaRef ds:uri="http://purl.org/dc/elements/1.1/"/>
    <ds:schemaRef ds:uri="16c05727-aa75-4e4a-9b5f-8a80a116589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</Template>
  <TotalTime>0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2019-04-10T16:26:00Z</dcterms:created>
  <dcterms:modified xsi:type="dcterms:W3CDTF">2019-04-10T16:26:00Z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